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C457169" w14:textId="6060313C" w:rsidR="008F4975" w:rsidRDefault="003C77B9">
      <w:pPr>
        <w:pStyle w:val="Heading1"/>
      </w:pPr>
      <w:r>
        <w:rPr>
          <w:noProof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0D5F3C97" wp14:editId="6C983549">
                <wp:simplePos x="0" y="0"/>
                <wp:positionH relativeFrom="margin">
                  <wp:posOffset>-291465</wp:posOffset>
                </wp:positionH>
                <wp:positionV relativeFrom="margin">
                  <wp:posOffset>-452120</wp:posOffset>
                </wp:positionV>
                <wp:extent cx="6858000" cy="2286000"/>
                <wp:effectExtent l="0" t="0" r="0" b="0"/>
                <wp:wrapTopAndBottom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9AA0CEF" w14:textId="77777777" w:rsidR="008F4975" w:rsidRPr="00AF33A1" w:rsidRDefault="003C77B9">
                            <w:pPr>
                              <w:pStyle w:val="Title"/>
                              <w:rPr>
                                <w:sz w:val="48"/>
                                <w:szCs w:val="48"/>
                              </w:rPr>
                            </w:pPr>
                            <w:r w:rsidRPr="00AF33A1">
                              <w:rPr>
                                <w:sz w:val="48"/>
                                <w:szCs w:val="48"/>
                              </w:rPr>
                              <w:t>MPCA</w:t>
                            </w:r>
                          </w:p>
                          <w:p w14:paraId="2BBEFCC6" w14:textId="77777777" w:rsidR="008F4975" w:rsidRDefault="003C77B9">
                            <w:pPr>
                              <w:pStyle w:val="Subtitle"/>
                              <w:rPr>
                                <w:sz w:val="44"/>
                                <w:szCs w:val="44"/>
                              </w:rPr>
                            </w:pPr>
                            <w:r w:rsidRPr="00AF33A1">
                              <w:rPr>
                                <w:sz w:val="44"/>
                                <w:szCs w:val="44"/>
                              </w:rPr>
                              <w:t>Michigan Park Citizens Association</w:t>
                            </w:r>
                          </w:p>
                          <w:p w14:paraId="737A5BCB" w14:textId="477E8FD6" w:rsidR="00E15DEF" w:rsidRPr="00E15DEF" w:rsidRDefault="00E15DEF">
                            <w:pPr>
                              <w:pStyle w:val="Subtitle"/>
                              <w:rPr>
                                <w:i/>
                                <w:sz w:val="44"/>
                                <w:szCs w:val="44"/>
                              </w:rPr>
                            </w:pPr>
                            <w:r w:rsidRPr="00E15DEF">
                              <w:rPr>
                                <w:i/>
                                <w:sz w:val="44"/>
                                <w:szCs w:val="44"/>
                              </w:rPr>
                              <w:t>www.michiganparkdc.org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5F3C97" id="Rectangle_x0020_1" o:spid="_x0000_s1026" style="position:absolute;margin-left:-22.95pt;margin-top:-35.55pt;width:540pt;height:180pt;z-index:-251657216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14:paraId="19AA0CEF" w14:textId="77777777" w:rsidR="008F4975" w:rsidRPr="00AF33A1" w:rsidRDefault="003C77B9">
                      <w:pPr>
                        <w:pStyle w:val="Title"/>
                        <w:rPr>
                          <w:sz w:val="48"/>
                          <w:szCs w:val="48"/>
                        </w:rPr>
                      </w:pPr>
                      <w:r w:rsidRPr="00AF33A1">
                        <w:rPr>
                          <w:sz w:val="48"/>
                          <w:szCs w:val="48"/>
                        </w:rPr>
                        <w:t>MPCA</w:t>
                      </w:r>
                    </w:p>
                    <w:p w14:paraId="2BBEFCC6" w14:textId="77777777" w:rsidR="008F4975" w:rsidRDefault="003C77B9">
                      <w:pPr>
                        <w:pStyle w:val="Subtitle"/>
                        <w:rPr>
                          <w:sz w:val="44"/>
                          <w:szCs w:val="44"/>
                        </w:rPr>
                      </w:pPr>
                      <w:r w:rsidRPr="00AF33A1">
                        <w:rPr>
                          <w:sz w:val="44"/>
                          <w:szCs w:val="44"/>
                        </w:rPr>
                        <w:t>Michigan Park Citizens Association</w:t>
                      </w:r>
                    </w:p>
                    <w:p w14:paraId="737A5BCB" w14:textId="477E8FD6" w:rsidR="00E15DEF" w:rsidRPr="00E15DEF" w:rsidRDefault="00E15DEF">
                      <w:pPr>
                        <w:pStyle w:val="Subtitle"/>
                        <w:rPr>
                          <w:i/>
                          <w:sz w:val="44"/>
                          <w:szCs w:val="44"/>
                        </w:rPr>
                      </w:pPr>
                      <w:r w:rsidRPr="00E15DEF">
                        <w:rPr>
                          <w:i/>
                          <w:sz w:val="44"/>
                          <w:szCs w:val="44"/>
                        </w:rPr>
                        <w:t>www.michiganparkdc.org</w:t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69674D">
        <w:t>June 11</w:t>
      </w:r>
      <w:r w:rsidR="00866E62">
        <w:t xml:space="preserve"> </w:t>
      </w:r>
      <w:r>
        <w:t>Potluck</w:t>
      </w:r>
    </w:p>
    <w:tbl>
      <w:tblPr>
        <w:tblW w:w="5000" w:type="pct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3"/>
        <w:gridCol w:w="599"/>
        <w:gridCol w:w="4798"/>
      </w:tblGrid>
      <w:tr w:rsidR="008F4975" w14:paraId="2F451B24" w14:textId="77777777" w:rsidTr="00E06911">
        <w:trPr>
          <w:trHeight w:val="7245"/>
          <w:jc w:val="center"/>
        </w:trPr>
        <w:tc>
          <w:tcPr>
            <w:tcW w:w="2323" w:type="pct"/>
          </w:tcPr>
          <w:p w14:paraId="7F1C9F9C" w14:textId="1B2ABE4A" w:rsidR="008F4975" w:rsidRDefault="00866E62" w:rsidP="00866E62">
            <w:r>
              <w:t xml:space="preserve">Join neighbors for our Spring Potluck hosted by Bob and Lori Moller, 1609 Michigan Avenue NE, </w:t>
            </w:r>
            <w:r w:rsidR="0069674D">
              <w:t>Saturday, June 11</w:t>
            </w:r>
            <w:r w:rsidR="0069674D" w:rsidRPr="0069674D">
              <w:rPr>
                <w:vertAlign w:val="superscript"/>
              </w:rPr>
              <w:t>th</w:t>
            </w:r>
            <w:r w:rsidR="0069674D">
              <w:t xml:space="preserve">, </w:t>
            </w:r>
            <w:r>
              <w:t xml:space="preserve">5-7pm. </w:t>
            </w:r>
          </w:p>
          <w:p w14:paraId="0824150B" w14:textId="77777777" w:rsidR="00866E62" w:rsidRDefault="00866E62" w:rsidP="00866E62">
            <w:r>
              <w:t xml:space="preserve">The Moller’s house is on the corner of Michigan and South Dakota, behind the bus stop. </w:t>
            </w:r>
          </w:p>
          <w:p w14:paraId="6B47F3BA" w14:textId="77777777" w:rsidR="00866E62" w:rsidRDefault="00866E62" w:rsidP="00866E62">
            <w:r>
              <w:t>The event is a potluck, so bring a dish of your choosing.  Great opportunity to meet your neighbors outside of our regular business meetings.</w:t>
            </w:r>
          </w:p>
          <w:p w14:paraId="425E1145" w14:textId="4945621E" w:rsidR="00866E62" w:rsidRDefault="00400B72" w:rsidP="00866E62">
            <w:r>
              <w:t xml:space="preserve">RSVP with an email to </w:t>
            </w:r>
            <w:hyperlink r:id="rId9" w:history="1">
              <w:r w:rsidRPr="00DB1A5C">
                <w:rPr>
                  <w:rStyle w:val="Hyperlink"/>
                </w:rPr>
                <w:t>michiganpark@gmail.com</w:t>
              </w:r>
            </w:hyperlink>
            <w:r>
              <w:t xml:space="preserve">. Please note </w:t>
            </w:r>
            <w:r w:rsidR="00CD0C27">
              <w:t>y</w:t>
            </w:r>
            <w:bookmarkStart w:id="0" w:name="_GoBack"/>
            <w:bookmarkEnd w:id="0"/>
            <w:r>
              <w:t>our choice of dish – appetizer, salad, main dish or dessert.  Drinks and flatware provided.</w:t>
            </w:r>
            <w:r w:rsidR="00866E62">
              <w:t xml:space="preserve"> </w:t>
            </w:r>
          </w:p>
          <w:p w14:paraId="2DC950B8" w14:textId="77777777" w:rsidR="008F4975" w:rsidRDefault="00866E62">
            <w:pPr>
              <w:pStyle w:val="Heading1"/>
            </w:pPr>
            <w:r>
              <w:t>June 7 Meeting</w:t>
            </w:r>
          </w:p>
          <w:p w14:paraId="79659656" w14:textId="77777777" w:rsidR="00CD0C27" w:rsidRDefault="00CD0C27" w:rsidP="00CD0C27">
            <w:pPr>
              <w:pStyle w:val="Heading3"/>
            </w:pPr>
            <w:r>
              <w:t>Last meeting of the school year is Tuesday, June 7, 2016 at 7:15 pm in Ross Auditorium of Providence Hospital. Agenda includes installation of new officers and EYA presentation about development of Saint Josephs Seminary.</w:t>
            </w:r>
          </w:p>
          <w:p w14:paraId="318121B0" w14:textId="77777777" w:rsidR="004E59B3" w:rsidRDefault="004E59B3" w:rsidP="004E59B3"/>
          <w:p w14:paraId="1F2A75B7" w14:textId="77777777" w:rsidR="004E59B3" w:rsidRPr="004E59B3" w:rsidRDefault="004E59B3" w:rsidP="004E59B3"/>
        </w:tc>
        <w:tc>
          <w:tcPr>
            <w:tcW w:w="297" w:type="pct"/>
          </w:tcPr>
          <w:p w14:paraId="3AF2C346" w14:textId="77777777" w:rsidR="008F4975" w:rsidRDefault="008F4975"/>
        </w:tc>
        <w:tc>
          <w:tcPr>
            <w:tcW w:w="2380" w:type="pct"/>
          </w:tcPr>
          <w:tbl>
            <w:tblPr>
              <w:tblW w:w="0" w:type="auto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4798"/>
            </w:tblGrid>
            <w:tr w:rsidR="008F4975" w14:paraId="68EE4029" w14:textId="77777777" w:rsidTr="0069674D">
              <w:trPr>
                <w:trHeight w:val="3474"/>
              </w:trPr>
              <w:tc>
                <w:tcPr>
                  <w:tcW w:w="4798" w:type="dxa"/>
                </w:tcPr>
                <w:p w14:paraId="0E3A2D73" w14:textId="77777777" w:rsidR="008F4975" w:rsidRDefault="003C77B9">
                  <w:r>
                    <w:rPr>
                      <w:noProof/>
                    </w:rPr>
                    <w:drawing>
                      <wp:inline distT="0" distB="0" distL="0" distR="0" wp14:anchorId="49E63E20" wp14:editId="20EA38BB">
                        <wp:extent cx="3046730" cy="2031365"/>
                        <wp:effectExtent l="0" t="0" r="1270" b="635"/>
                        <wp:docPr id="2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IMG_0595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6730" cy="20313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F4975" w14:paraId="4C0D98B8" w14:textId="77777777">
              <w:tc>
                <w:tcPr>
                  <w:tcW w:w="4798" w:type="dxa"/>
                </w:tcPr>
                <w:p w14:paraId="17204541" w14:textId="77777777" w:rsidR="008F4975" w:rsidRDefault="0069674D" w:rsidP="0069674D">
                  <w:pPr>
                    <w:pStyle w:val="Caption"/>
                  </w:pPr>
                  <w:r>
                    <w:t>Spring Bloom</w:t>
                  </w:r>
                </w:p>
              </w:tc>
            </w:tr>
            <w:tr w:rsidR="008F4975" w14:paraId="1EB496EA" w14:textId="77777777">
              <w:tc>
                <w:tcPr>
                  <w:tcW w:w="4798" w:type="dxa"/>
                </w:tcPr>
                <w:p w14:paraId="40A896F9" w14:textId="77777777" w:rsidR="008F4975" w:rsidRDefault="003C77B9">
                  <w:r>
                    <w:rPr>
                      <w:noProof/>
                    </w:rPr>
                    <w:drawing>
                      <wp:inline distT="0" distB="0" distL="0" distR="0" wp14:anchorId="1DA5D89A" wp14:editId="7E735F90">
                        <wp:extent cx="3046730" cy="1713865"/>
                        <wp:effectExtent l="0" t="0" r="127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20150303_195722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6730" cy="17138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F4975" w14:paraId="6ED0D5E9" w14:textId="77777777">
              <w:tc>
                <w:tcPr>
                  <w:tcW w:w="4798" w:type="dxa"/>
                </w:tcPr>
                <w:p w14:paraId="110E5B4A" w14:textId="77777777" w:rsidR="008F4975" w:rsidRDefault="0069674D" w:rsidP="0069674D">
                  <w:pPr>
                    <w:pStyle w:val="Caption"/>
                  </w:pPr>
                  <w:r>
                    <w:t>2015 Meeting at Howard Divinity School</w:t>
                  </w:r>
                </w:p>
              </w:tc>
            </w:tr>
          </w:tbl>
          <w:p w14:paraId="5CAB360B" w14:textId="77777777" w:rsidR="008F4975" w:rsidRDefault="008F4975"/>
        </w:tc>
      </w:tr>
    </w:tbl>
    <w:p w14:paraId="5D60D3F1" w14:textId="77777777" w:rsidR="00E15DEF" w:rsidRDefault="00E15DEF" w:rsidP="004E59B3">
      <w:pPr>
        <w:jc w:val="center"/>
      </w:pPr>
    </w:p>
    <w:p w14:paraId="20B6F89B" w14:textId="42925265" w:rsidR="001A04C8" w:rsidRPr="004E59B3" w:rsidRDefault="004E59B3" w:rsidP="004E59B3">
      <w:pPr>
        <w:jc w:val="center"/>
        <w:rPr>
          <w:sz w:val="24"/>
          <w:szCs w:val="24"/>
        </w:rPr>
      </w:pPr>
      <w:r w:rsidRPr="004E59B3">
        <w:rPr>
          <w:sz w:val="24"/>
          <w:szCs w:val="24"/>
        </w:rPr>
        <w:t xml:space="preserve">Subscribe to our listserv: </w:t>
      </w:r>
      <w:r>
        <w:rPr>
          <w:sz w:val="24"/>
          <w:szCs w:val="24"/>
        </w:rPr>
        <w:br/>
      </w:r>
      <w:r w:rsidRPr="004E59B3">
        <w:rPr>
          <w:sz w:val="24"/>
          <w:szCs w:val="24"/>
        </w:rPr>
        <w:t>https://groups.yahoo.com/neo/groups/MichiganParkDC/Info</w:t>
      </w:r>
    </w:p>
    <w:sectPr w:rsidR="001A04C8" w:rsidRPr="004E59B3">
      <w:pgSz w:w="12240" w:h="15840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rebuchet MS">
    <w:panose1 w:val="020B0603020202020204"/>
    <w:charset w:val="00"/>
    <w:family w:val="auto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メイリオ">
    <w:charset w:val="80"/>
    <w:family w:val="auto"/>
    <w:pitch w:val="variable"/>
    <w:sig w:usb0="E00002FF" w:usb1="6AC7FFFF" w:usb2="08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77B9"/>
    <w:rsid w:val="0011649E"/>
    <w:rsid w:val="001A04C8"/>
    <w:rsid w:val="00295B7B"/>
    <w:rsid w:val="003C77B9"/>
    <w:rsid w:val="00400B72"/>
    <w:rsid w:val="004E5588"/>
    <w:rsid w:val="004E59B3"/>
    <w:rsid w:val="0069674D"/>
    <w:rsid w:val="006B5983"/>
    <w:rsid w:val="007E0A57"/>
    <w:rsid w:val="00866E62"/>
    <w:rsid w:val="008F4975"/>
    <w:rsid w:val="00AA3DEC"/>
    <w:rsid w:val="00AC017E"/>
    <w:rsid w:val="00AF33A1"/>
    <w:rsid w:val="00B30A7E"/>
    <w:rsid w:val="00CD0C27"/>
    <w:rsid w:val="00E06911"/>
    <w:rsid w:val="00E15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600FF06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4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Heading2">
    <w:name w:val="heading 2"/>
    <w:basedOn w:val="Normal"/>
    <w:next w:val="NormalIndent"/>
    <w:link w:val="Heading2Char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table" w:styleId="TableGrid">
    <w:name w:val="Table Grid"/>
    <w:basedOn w:val="TableNormal"/>
    <w:uiPriority w:val="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Heading3Char">
    <w:name w:val="Heading 3 Char"/>
    <w:basedOn w:val="DefaultParagraphFont"/>
    <w:link w:val="Heading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Caption">
    <w:name w:val="caption"/>
    <w:basedOn w:val="Normal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itle">
    <w:name w:val="Title"/>
    <w:basedOn w:val="Normal"/>
    <w:next w:val="Subtitle"/>
    <w:link w:val="TitleChar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itleChar">
    <w:name w:val="Title Char"/>
    <w:basedOn w:val="DefaultParagraphFont"/>
    <w:link w:val="Title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Subtitle">
    <w:name w:val="Subtitle"/>
    <w:basedOn w:val="Normal"/>
    <w:link w:val="SubtitleChar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SubtitleChar">
    <w:name w:val="Subtitle Char"/>
    <w:basedOn w:val="DefaultParagraphFont"/>
    <w:link w:val="Subtitle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Heading2Char">
    <w:name w:val="Heading 2 Char"/>
    <w:basedOn w:val="DefaultParagraphFont"/>
    <w:link w:val="Heading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ormalIndent">
    <w:name w:val="Normal Indent"/>
    <w:basedOn w:val="Normal"/>
    <w:uiPriority w:val="8"/>
    <w:unhideWhenUsed/>
    <w:qFormat/>
    <w:pPr>
      <w:ind w:left="720"/>
      <w:jc w:val="right"/>
    </w:pPr>
  </w:style>
  <w:style w:type="character" w:styleId="Hyperlink">
    <w:name w:val="Hyperlink"/>
    <w:basedOn w:val="DefaultParagraphFont"/>
    <w:uiPriority w:val="99"/>
    <w:unhideWhenUsed/>
    <w:rsid w:val="001A04C8"/>
    <w:rPr>
      <w:color w:val="FF621D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4E59B3"/>
    <w:rPr>
      <w:color w:val="F3D26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customXml" Target="../customXml/item2.xml"/><Relationship Id="rId3" Type="http://schemas.openxmlformats.org/officeDocument/2006/relationships/customXml" Target="../customXml/item3.xml"/><Relationship Id="rId4" Type="http://schemas.openxmlformats.org/officeDocument/2006/relationships/customXml" Target="../customXml/item4.xml"/><Relationship Id="rId5" Type="http://schemas.openxmlformats.org/officeDocument/2006/relationships/customXml" Target="../customXml/item5.xml"/><Relationship Id="rId6" Type="http://schemas.openxmlformats.org/officeDocument/2006/relationships/styles" Target="styles.xml"/><Relationship Id="rId7" Type="http://schemas.openxmlformats.org/officeDocument/2006/relationships/settings" Target="settings.xml"/><Relationship Id="rId8" Type="http://schemas.openxmlformats.org/officeDocument/2006/relationships/webSettings" Target="webSettings.xml"/><Relationship Id="rId9" Type="http://schemas.openxmlformats.org/officeDocument/2006/relationships/hyperlink" Target="mailto:michiganpark@gmail.com" TargetMode="External"/><Relationship Id="rId10" Type="http://schemas.openxmlformats.org/officeDocument/2006/relationships/image" Target="media/image1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localhost/Users/macpaul/Library/Containers/com.microsoft.Word/Data/Library/Caches/TM10002090/Family%20Update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2E2E405031D74DB051ADDB3D34E572" ma:contentTypeVersion="5" ma:contentTypeDescription="Create a new document." ma:contentTypeScope="" ma:versionID="e0009f9404bcb9590f313d2c358460f1">
  <xsd:schema xmlns:xsd="http://www.w3.org/2001/XMLSchema" xmlns:xs="http://www.w3.org/2001/XMLSchema" xmlns:p="http://schemas.microsoft.com/office/2006/metadata/properties" xmlns:ns2="498267d4-2a5a-4c72-99d3-cf7236a95ce8" targetNamespace="http://schemas.microsoft.com/office/2006/metadata/properties" ma:root="true" ma:fieldsID="06e76fce95f74677884cb27b0c6533f2" ns2:_="">
    <xsd:import namespace="498267d4-2a5a-4c72-99d3-cf7236a95ce8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ingHintHash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8267d4-2a5a-4c72-99d3-cf7236a95ce8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ingHintHash" ma:index="12" nillable="true" ma:displayName="Sharing Hint Hash" ma:internalName="SharingHintHash" ma:readOnly="true">
      <xsd:simpleType>
        <xsd:restriction base="dms:Text"/>
      </xsd:simple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8267d4-2a5a-4c72-99d3-cf7236a95ce8">CTQFD2CFPMXN-979-699</_dlc_DocId>
    <_dlc_DocIdUrl xmlns="498267d4-2a5a-4c72-99d3-cf7236a95ce8">
      <Url>https://msft.spoppe.com/teams/cpub/teams/Consumer/templates/_layouts/15/DocIdRedir.aspx?ID=CTQFD2CFPMXN-979-699</Url>
      <Description>CTQFD2CFPMXN-979-699</Description>
    </_dlc_DocIdUrl>
    <SharedWithDetails xmlns="498267d4-2a5a-4c72-99d3-cf7236a95ce8">{}</SharedWithDetails>
    <SharedWithUsers xmlns="498267d4-2a5a-4c72-99d3-cf7236a95ce8">
      <UserInfo>
        <DisplayName/>
        <AccountId xsi:nil="true"/>
        <AccountType/>
      </UserInfo>
    </SharedWithUsers>
    <SharingHintHash xmlns="498267d4-2a5a-4c72-99d3-cf7236a95ce8">1245024977</SharingHintHash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74CC2B-9BFA-4522-85E7-9DAF2F6EDCC0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B5C5C4A-57CD-4669-831C-4E00CD7FF52E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12BBAC77-A114-44D2-8F32-44B88D84BB2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98267d4-2a5a-4c72-99d3-cf7236a95ce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8C2AAD48-C095-42FA-B48E-673BADEE4496}">
  <ds:schemaRefs>
    <ds:schemaRef ds:uri="http://schemas.microsoft.com/office/2006/metadata/properties"/>
    <ds:schemaRef ds:uri="http://schemas.microsoft.com/office/infopath/2007/PartnerControls"/>
    <ds:schemaRef ds:uri="498267d4-2a5a-4c72-99d3-cf7236a95ce8"/>
  </ds:schemaRefs>
</ds:datastoreItem>
</file>

<file path=customXml/itemProps5.xml><?xml version="1.0" encoding="utf-8"?>
<ds:datastoreItem xmlns:ds="http://schemas.openxmlformats.org/officeDocument/2006/customXml" ds:itemID="{F5447484-B040-C744-8D1E-89B27E071D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Family Update.dotx</Template>
  <TotalTime>7</TotalTime>
  <Pages>1</Pages>
  <Words>142</Words>
  <Characters>813</Characters>
  <Application>Microsoft Macintosh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Jonathan Wood</dc:creator>
  <cp:keywords/>
  <dc:description/>
  <cp:lastModifiedBy>Jonathan Wood</cp:lastModifiedBy>
  <cp:revision>5</cp:revision>
  <dcterms:created xsi:type="dcterms:W3CDTF">2016-05-08T17:16:00Z</dcterms:created>
  <dcterms:modified xsi:type="dcterms:W3CDTF">2016-05-09T23:40:00Z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0x010100012E2E405031D74DB051ADDB3D34E572</vt:lpwstr>
  </property>
  <property fmtid="{D5CDD505-2E9C-101B-9397-08002B2CF9AE}" pid="3" name="_dlc_DocIdItemGuid">
    <vt:lpwstr>99d7d4bc-a8b2-4e0f-af6a-3738d3ab469d</vt:lpwstr>
  </property>
  <property fmtid="{D5CDD505-2E9C-101B-9397-08002B2CF9AE}" pid="4" name="AssetID">
    <vt:lpwstr>TF10002066</vt:lpwstr>
  </property>
</Properties>
</file>